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32E36033" w14:textId="77777777" w:rsidTr="00A158B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4051BD39" w14:textId="77777777" w:rsidR="003D1B71" w:rsidRDefault="007D405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F8743BB" wp14:editId="333E4E27">
                  <wp:extent cx="2673350" cy="2673350"/>
                  <wp:effectExtent l="0" t="0" r="0" b="0"/>
                  <wp:docPr id="14" name="Picture 14" descr="FAAC FCI4000 Cellular Intercom 3G Model 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AC FCI4000 Cellular Intercom 3G Model 4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bottom w:val="nil"/>
            </w:tcBorders>
          </w:tcPr>
          <w:p w14:paraId="1AD50CF3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A5E8690" w14:textId="77777777" w:rsidR="001667C8" w:rsidRPr="001667C8" w:rsidRDefault="001667C8" w:rsidP="001667C8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color w:val="595959"/>
                <w:kern w:val="36"/>
                <w:sz w:val="29"/>
                <w:szCs w:val="29"/>
              </w:rPr>
            </w:pPr>
            <w:r w:rsidRPr="001667C8">
              <w:rPr>
                <w:rFonts w:ascii="Arial" w:hAnsi="Arial" w:cs="Arial"/>
                <w:b/>
                <w:bCs/>
                <w:color w:val="595959"/>
                <w:kern w:val="36"/>
                <w:sz w:val="29"/>
                <w:szCs w:val="29"/>
              </w:rPr>
              <w:t>FAAC FCI4000 Cellular Intercom 3G Model 4300</w:t>
            </w:r>
          </w:p>
          <w:p w14:paraId="137ACE5A" w14:textId="694B10CF" w:rsidR="00F121E7" w:rsidRDefault="001667C8" w:rsidP="00F121E7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color w:val="FF0000"/>
                <w:kern w:val="36"/>
                <w:sz w:val="29"/>
                <w:szCs w:val="29"/>
              </w:rPr>
            </w:pPr>
            <w:proofErr w:type="spellStart"/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Hightlights</w:t>
            </w:r>
            <w:proofErr w:type="spellEnd"/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:</w:t>
            </w:r>
            <w:r w:rsidR="00F121E7">
              <w:rPr>
                <w:rFonts w:ascii="Arial" w:hAnsi="Arial" w:cs="Arial"/>
                <w:b/>
                <w:bCs/>
                <w:color w:val="FF0000"/>
                <w:kern w:val="36"/>
                <w:szCs w:val="18"/>
              </w:rPr>
              <w:t xml:space="preserve"> </w:t>
            </w:r>
            <w:r w:rsidR="00F121E7">
              <w:rPr>
                <w:rFonts w:ascii="Arial" w:hAnsi="Arial" w:cs="Arial"/>
                <w:b/>
                <w:bCs/>
                <w:color w:val="FF0000"/>
                <w:kern w:val="36"/>
                <w:szCs w:val="18"/>
              </w:rPr>
              <w:t xml:space="preserve">this is an </w:t>
            </w:r>
            <w:r w:rsidR="00F121E7">
              <w:rPr>
                <w:rFonts w:ascii="Arial" w:hAnsi="Arial" w:cs="Arial"/>
                <w:b/>
                <w:bCs/>
                <w:color w:val="FF0000"/>
                <w:szCs w:val="18"/>
                <w:shd w:val="clear" w:color="auto" w:fill="FFFFFF"/>
              </w:rPr>
              <w:t>Apartment Intercoms for more than a 100 units</w:t>
            </w:r>
          </w:p>
          <w:p w14:paraId="175D3CAC" w14:textId="77777777" w:rsidR="001667C8" w:rsidRPr="001667C8" w:rsidRDefault="001667C8" w:rsidP="001667C8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14:paraId="6EED5DC9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Calls your home phone and mobiles on roll-over when visitor presses the call button</w:t>
            </w:r>
          </w:p>
          <w:p w14:paraId="2333D6EA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Open your gates from your phone</w:t>
            </w:r>
          </w:p>
          <w:p w14:paraId="16C8A242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Free home owner app to trigger gates, set up auto opening and closing times, create new access codes, receive notifications on entry, etc.</w:t>
            </w:r>
          </w:p>
          <w:p w14:paraId="2A0569E3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Free installer app for remote programming and diagnostics</w:t>
            </w:r>
          </w:p>
          <w:p w14:paraId="2CBBEDE0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Illuminated call button and keypad</w:t>
            </w:r>
          </w:p>
          <w:p w14:paraId="40A17DFF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Works with an AT&amp;T (4G or 3G) or T-Mobile Micro SIM card</w:t>
            </w:r>
          </w:p>
          <w:p w14:paraId="0E6B6E64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2 Relays</w:t>
            </w:r>
          </w:p>
          <w:p w14:paraId="4A76A222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24V dc power adapter included</w:t>
            </w:r>
          </w:p>
          <w:p w14:paraId="4436C7D8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Stainless steel / aluminum housing</w:t>
            </w:r>
          </w:p>
          <w:p w14:paraId="049D8CFA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Solar compatible</w:t>
            </w:r>
          </w:p>
          <w:p w14:paraId="2B360EB1" w14:textId="77777777" w:rsidR="001667C8" w:rsidRPr="001667C8" w:rsidRDefault="001667C8" w:rsidP="001667C8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Model with video capability available</w:t>
            </w:r>
          </w:p>
          <w:p w14:paraId="53DE54CC" w14:textId="77777777" w:rsidR="001667C8" w:rsidRDefault="001667C8" w:rsidP="001667C8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848F353" wp14:editId="21ABAA18">
                  <wp:extent cx="1095375" cy="1095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A926C5" wp14:editId="61413B6A">
                  <wp:extent cx="1441450" cy="42804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40" cy="4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914846" wp14:editId="468E5516">
                  <wp:extent cx="1430569" cy="4248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04" cy="44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7EE4E" w14:textId="77777777" w:rsidR="001667C8" w:rsidRDefault="001667C8" w:rsidP="001667C8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  <w:p w14:paraId="152DD1CC" w14:textId="77777777" w:rsidR="001667C8" w:rsidRDefault="001667C8" w:rsidP="001667C8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  <w:p w14:paraId="19D64013" w14:textId="77777777" w:rsidR="001667C8" w:rsidRPr="001667C8" w:rsidRDefault="001667C8" w:rsidP="001667C8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4"/>
                <w:szCs w:val="24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Technical Specifications:</w:t>
            </w:r>
          </w:p>
          <w:p w14:paraId="4B64DEE3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Power supply: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24 Vdc</w:t>
            </w:r>
          </w:p>
          <w:p w14:paraId="77C776F7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Power consumption: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80mA standby - 300mA during call - 2A peak</w:t>
            </w:r>
          </w:p>
          <w:p w14:paraId="3A2BCD07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Modem model: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3G</w:t>
            </w:r>
          </w:p>
          <w:p w14:paraId="3D656394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Dial out numbers: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4</w:t>
            </w:r>
          </w:p>
          <w:p w14:paraId="75A9FD07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Permanent codes: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200</w:t>
            </w:r>
          </w:p>
          <w:p w14:paraId="155CF4B3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Time restricted codes: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20</w:t>
            </w:r>
          </w:p>
          <w:p w14:paraId="2A2433F2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Temporary codes: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30</w:t>
            </w:r>
          </w:p>
          <w:p w14:paraId="49E9983D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Automatic trigger events per week: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40</w:t>
            </w:r>
          </w:p>
          <w:p w14:paraId="21824762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Caller ID numbers: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100</w:t>
            </w:r>
          </w:p>
          <w:p w14:paraId="1DF951AC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Time restricted caller ID numbers: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20</w:t>
            </w:r>
          </w:p>
          <w:p w14:paraId="00BEE983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Relays: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</w:t>
            </w:r>
          </w:p>
          <w:p w14:paraId="3710F8A5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Relays type: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N/C and N/O</w:t>
            </w:r>
          </w:p>
          <w:p w14:paraId="211F924F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Relay Load: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2A - 24Vac max</w:t>
            </w:r>
          </w:p>
          <w:p w14:paraId="533CA0C3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Operating ambient temperature: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-22°F - 110°F (-30°C - +50°C)</w:t>
            </w:r>
          </w:p>
          <w:p w14:paraId="57F03E4B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Weight: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 xml:space="preserve"> 4.7 </w:t>
            </w:r>
            <w:proofErr w:type="spellStart"/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lb</w:t>
            </w:r>
            <w:proofErr w:type="spellEnd"/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 xml:space="preserve"> ( 2.1 kg)</w:t>
            </w:r>
          </w:p>
          <w:p w14:paraId="36929AD7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Dimensions (L x D x H):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9 x 7 x 3 1/2 in (229 x 178 x 89 mm)</w:t>
            </w:r>
          </w:p>
          <w:p w14:paraId="314AEA8C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Protection class: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IP 55</w:t>
            </w:r>
          </w:p>
          <w:p w14:paraId="2214B86E" w14:textId="77777777" w:rsidR="001667C8" w:rsidRPr="001667C8" w:rsidRDefault="001667C8" w:rsidP="001667C8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Enclosure:</w:t>
            </w: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 BS316 marine grade SS construction with gloss black face trim</w:t>
            </w:r>
          </w:p>
          <w:p w14:paraId="0FF416F3" w14:textId="77777777" w:rsidR="001667C8" w:rsidRPr="001667C8" w:rsidRDefault="001667C8" w:rsidP="001667C8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4"/>
                <w:szCs w:val="24"/>
              </w:rPr>
            </w:pPr>
            <w:r w:rsidRPr="001667C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>Features:</w:t>
            </w:r>
          </w:p>
          <w:p w14:paraId="22212A97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Set automatic gate open &amp; close times.</w:t>
            </w:r>
          </w:p>
          <w:p w14:paraId="6D6BB32D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Do-not-disturb watershed time.</w:t>
            </w:r>
          </w:p>
          <w:p w14:paraId="57C5BAC2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User history log to your phone.</w:t>
            </w:r>
          </w:p>
          <w:p w14:paraId="579A9697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Illuminated call button and keypad.</w:t>
            </w:r>
          </w:p>
          <w:p w14:paraId="60901132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Add keypad codes by App.</w:t>
            </w:r>
          </w:p>
          <w:p w14:paraId="11F08C0D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Issue time restricted codes.</w:t>
            </w:r>
          </w:p>
          <w:p w14:paraId="54397CE1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High gain antenna as standard!</w:t>
            </w:r>
          </w:p>
          <w:p w14:paraId="3C789962" w14:textId="77777777" w:rsidR="001667C8" w:rsidRPr="001667C8" w:rsidRDefault="001667C8" w:rsidP="001667C8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67C8">
              <w:rPr>
                <w:rFonts w:ascii="Arial" w:hAnsi="Arial" w:cs="Arial"/>
                <w:color w:val="000000"/>
                <w:sz w:val="18"/>
                <w:szCs w:val="18"/>
              </w:rPr>
              <w:t>2x Relays</w:t>
            </w:r>
          </w:p>
          <w:p w14:paraId="79A10FAD" w14:textId="77777777" w:rsidR="00852CB6" w:rsidRPr="0038401D" w:rsidRDefault="00852CB6" w:rsidP="007D4058">
            <w:pPr>
              <w:widowControl/>
              <w:shd w:val="clear" w:color="auto" w:fill="FFFFFF"/>
              <w:autoSpaceDE/>
              <w:autoSpaceDN/>
              <w:adjustRightInd/>
            </w:pPr>
          </w:p>
        </w:tc>
      </w:tr>
    </w:tbl>
    <w:p w14:paraId="57EE6436" w14:textId="77777777" w:rsidR="007F5B63" w:rsidRPr="00CE1E3D" w:rsidRDefault="00852CB6" w:rsidP="006D79A8">
      <w:pPr>
        <w:pStyle w:val="BodyText"/>
      </w:pPr>
      <w:r>
        <w:rPr>
          <w:sz w:val="22"/>
          <w:szCs w:val="22"/>
        </w:rPr>
        <w:lastRenderedPageBreak/>
        <w:t>MORE INFO</w:t>
      </w:r>
      <w:r w:rsidR="001667C8" w:rsidRPr="00CE1E3D">
        <w:t xml:space="preserve"> </w:t>
      </w:r>
    </w:p>
    <w:sectPr w:rsidR="007F5B63" w:rsidRPr="00CE1E3D" w:rsidSect="003D1B71">
      <w:headerReference w:type="default" r:id="rId14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8EC1C" w14:textId="77777777" w:rsidR="0004136C" w:rsidRDefault="0004136C" w:rsidP="00590471">
      <w:r>
        <w:separator/>
      </w:r>
    </w:p>
  </w:endnote>
  <w:endnote w:type="continuationSeparator" w:id="0">
    <w:p w14:paraId="66323B8F" w14:textId="77777777" w:rsidR="0004136C" w:rsidRDefault="000413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C6986" w14:textId="77777777" w:rsidR="0004136C" w:rsidRDefault="0004136C" w:rsidP="00590471">
      <w:r>
        <w:separator/>
      </w:r>
    </w:p>
  </w:footnote>
  <w:footnote w:type="continuationSeparator" w:id="0">
    <w:p w14:paraId="4B137860" w14:textId="77777777" w:rsidR="0004136C" w:rsidRDefault="000413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411E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DDF8DE1" wp14:editId="4452B5F9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3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5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7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054FD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pB9csGAD/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c5Pcg/E&#10;jzRQ3bA8yTjow2ZaSNb78qTAePrcR0zHiTQnBVo+TUKCQ7IAV1OByycoLBRTRhkMK+NudyBV62DF&#10;+7G5J6gWDjAuPqz6Dl0DIpSLSM+nzPOF8MFTRSHFfJXZbh9GNHk+Miv7bME2EimMd3H/hw5+N1uh&#10;Trwy+Ft6fFmZcdSEjQ9jiWyeEUS0aw8xvFdoAszOeZETaTXbfPATpCefHBrJ5HVtqabD8sagZJd6&#10;d3cm6r+SpXTdtLcuO2ZTNFl4exKIyEvat25Vby41zXJ8XhL5X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b+PE3Ue&#10;JoKPvdPZoGGebgDstrgOOtvwBI2FJNC1RbBQJlGs8pwCaSgz5J7aiyKqQrw9csanmVR9GoDd+HTt&#10;KkqQuGYSAWnAky/WmZobSh8Zk2KZsxDs/LTgw0mS3zBgKGXLY7SI3JM4ReQ7v54z4RgYJ3sWsK55&#10;kEamU4JRlJknBW3lsHGBtXtWZdYX0pPMoYJ8KA9zE4+YkA5ZLHdjzzm3x9Dv1ZyFUo45/6O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yrtmIewixcn8IU&#10;aP/H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x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Q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Q+wtrBcoJelD9E/KP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BSurJmEcAp9rAtfPE+vNHOVKhT9KSZ1EAsOUikKJKiBv+cJVJdj6B&#10;5ygMavOQqUIhoKC7PJmp75HnRa+d2L2KxLrheFFCXVNi4RPRpKSWqzRpeBf8yQooOPRU1vF90XQr&#10;TzjpxTAY5lwfDm0c9qyctE6MFUr9Zakw0oFouv6y31NoBLakna5nYjbR56PAlNnqh4Rgb8BEwwuD&#10;hoKIV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oBSKSxPCDwNFIkmx/KAUhENTCQqx/IwOZYHlIpoYCJROZaHybE8lGMJgdULyrE8TI7lAaVS&#10;28DkWB7KsYTAq4Ii0eRYHsqxhMDTQJFociwP5VhC4GmgSDQ5lodyLCGwNFCO5WFyLA/lWELgaaBI&#10;NDmWh3IsIfA0UCSaHMtDOZYQeBooEk2O5aEcSwg8DRSJJsfyUI4lBI4GT+VYQuBlIBzL0+RYnsqx&#10;hMDTQGbnp8mxPJVjCYGngczOT5NjeSrHEgJPA/ETnybH8lSOJQSeBuInP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zytcc475FpU6EPPsRDLe13AGbFQLSTshIRKNM8faVNdUlu12+Q05vcKbEB2WUROPmXha9b3iP0CX&#10;+S5flP0QQFyB0ZhtjplzhK2/ShgYCiEjc86c+OVZ4Z+qw2MfM7VoEwhDEaS68rXHaBweF+c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6A1578"/>
    <w:multiLevelType w:val="multilevel"/>
    <w:tmpl w:val="952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5722BC"/>
    <w:multiLevelType w:val="multilevel"/>
    <w:tmpl w:val="906E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150D2"/>
    <w:multiLevelType w:val="multilevel"/>
    <w:tmpl w:val="BE88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70A43"/>
    <w:multiLevelType w:val="multilevel"/>
    <w:tmpl w:val="BED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E213E2"/>
    <w:multiLevelType w:val="multilevel"/>
    <w:tmpl w:val="EF5A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59441F"/>
    <w:multiLevelType w:val="multilevel"/>
    <w:tmpl w:val="29B4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9E642C"/>
    <w:multiLevelType w:val="multilevel"/>
    <w:tmpl w:val="8524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3115F1"/>
    <w:multiLevelType w:val="multilevel"/>
    <w:tmpl w:val="081C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357"/>
    <w:multiLevelType w:val="multilevel"/>
    <w:tmpl w:val="A764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5C48BD"/>
    <w:multiLevelType w:val="multilevel"/>
    <w:tmpl w:val="8EA0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EB4BA6"/>
    <w:multiLevelType w:val="multilevel"/>
    <w:tmpl w:val="D0BC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3"/>
  </w:num>
  <w:num w:numId="5">
    <w:abstractNumId w:val="9"/>
  </w:num>
  <w:num w:numId="6">
    <w:abstractNumId w:val="12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4"/>
  </w:num>
  <w:num w:numId="12">
    <w:abstractNumId w:val="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97"/>
    <w:rsid w:val="0004136C"/>
    <w:rsid w:val="00060042"/>
    <w:rsid w:val="0008685D"/>
    <w:rsid w:val="00090860"/>
    <w:rsid w:val="00112FD7"/>
    <w:rsid w:val="00150ABD"/>
    <w:rsid w:val="001667C8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401D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4058"/>
    <w:rsid w:val="007D67CA"/>
    <w:rsid w:val="007E668F"/>
    <w:rsid w:val="007F5B63"/>
    <w:rsid w:val="00803A0A"/>
    <w:rsid w:val="00846CB9"/>
    <w:rsid w:val="00852CB6"/>
    <w:rsid w:val="008566AA"/>
    <w:rsid w:val="008A1E6E"/>
    <w:rsid w:val="008C024F"/>
    <w:rsid w:val="008C2CFC"/>
    <w:rsid w:val="00912DC8"/>
    <w:rsid w:val="00923197"/>
    <w:rsid w:val="009475DC"/>
    <w:rsid w:val="00967B93"/>
    <w:rsid w:val="009D090F"/>
    <w:rsid w:val="00A31464"/>
    <w:rsid w:val="00A31B16"/>
    <w:rsid w:val="00A33613"/>
    <w:rsid w:val="00A47A8D"/>
    <w:rsid w:val="00AC6C7E"/>
    <w:rsid w:val="00B14AAC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16337"/>
    <w:rsid w:val="00DC3F0A"/>
    <w:rsid w:val="00E26AED"/>
    <w:rsid w:val="00E73AB8"/>
    <w:rsid w:val="00E90A60"/>
    <w:rsid w:val="00ED47F7"/>
    <w:rsid w:val="00EE7E09"/>
    <w:rsid w:val="00F0223C"/>
    <w:rsid w:val="00F121E7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2D1F2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1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CB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197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D4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D4058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CB6"/>
    <w:rPr>
      <w:rFonts w:asciiTheme="majorHAnsi" w:eastAsiaTheme="majorEastAsia" w:hAnsiTheme="majorHAnsi" w:cstheme="majorBidi"/>
      <w:i/>
      <w:iCs/>
      <w:color w:val="21405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0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472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74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075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64408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24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39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206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8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6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07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9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00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627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9034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4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8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86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83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22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42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1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0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8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1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94725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5503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71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7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92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9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30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833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70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89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622">
                      <w:marLeft w:val="0"/>
                      <w:marRight w:val="0"/>
                      <w:marTop w:val="7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81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4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02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79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8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1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73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34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38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46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0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0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381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0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49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66990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80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6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0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02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284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04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6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054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67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62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7557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4771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09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3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2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5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8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414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4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239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6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8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56503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7547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9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78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94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1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99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11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646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48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31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6754">
                      <w:marLeft w:val="0"/>
                      <w:marRight w:val="0"/>
                      <w:marTop w:val="7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2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7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8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53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27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5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6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9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9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0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7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1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96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7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798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5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645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6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54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688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1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59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5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3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859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232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8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15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884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1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7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117218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79298590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97062415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8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308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293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55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6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0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42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88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9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06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42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73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4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8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54929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7330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9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22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36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1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31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15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030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599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6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1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73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905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41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66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301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46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25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7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932">
                  <w:marLeft w:val="0"/>
                  <w:marRight w:val="0"/>
                  <w:marTop w:val="7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9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790">
          <w:marLeft w:val="0"/>
          <w:marRight w:val="0"/>
          <w:marTop w:val="300"/>
          <w:marBottom w:val="0"/>
          <w:divBdr>
            <w:top w:val="none" w:sz="0" w:space="0" w:color="auto"/>
            <w:left w:val="single" w:sz="6" w:space="8" w:color="C0C0C0"/>
            <w:bottom w:val="none" w:sz="0" w:space="0" w:color="auto"/>
            <w:right w:val="none" w:sz="0" w:space="0" w:color="auto"/>
          </w:divBdr>
          <w:divsChild>
            <w:div w:id="5491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1F1F1"/>
                    <w:right w:val="none" w:sz="0" w:space="0" w:color="auto"/>
                  </w:divBdr>
                </w:div>
              </w:divsChild>
            </w:div>
            <w:div w:id="8979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1F1F1"/>
                    <w:right w:val="none" w:sz="0" w:space="0" w:color="auto"/>
                  </w:divBdr>
                </w:div>
              </w:divsChild>
            </w:div>
            <w:div w:id="10630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1F1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9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35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single" w:sz="6" w:space="8" w:color="C0C0C0"/>
                <w:bottom w:val="none" w:sz="0" w:space="0" w:color="auto"/>
                <w:right w:val="none" w:sz="0" w:space="0" w:color="auto"/>
              </w:divBdr>
              <w:divsChild>
                <w:div w:id="7321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1F1F1"/>
                        <w:right w:val="none" w:sz="0" w:space="0" w:color="auto"/>
                      </w:divBdr>
                    </w:div>
                  </w:divsChild>
                </w:div>
                <w:div w:id="101418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1F1F1"/>
                        <w:right w:val="none" w:sz="0" w:space="0" w:color="auto"/>
                      </w:divBdr>
                    </w:div>
                  </w:divsChild>
                </w:div>
                <w:div w:id="14371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1F1F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1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95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5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71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0396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55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1393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22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2019-08-20T17:33:00Z</dcterms:created>
  <dcterms:modified xsi:type="dcterms:W3CDTF">2019-08-20T18:55:00Z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